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3119C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287BF9FA" w14:textId="599BF805" w:rsidR="0036064E" w:rsidRPr="00CF7BEA" w:rsidRDefault="00D463A3" w:rsidP="003119C6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>Samp</w:t>
      </w:r>
      <w:r w:rsidR="003119C6">
        <w:rPr>
          <w:b/>
          <w:color w:val="005870" w:themeColor="text1"/>
          <w:sz w:val="47"/>
        </w:rPr>
        <w:t>l</w:t>
      </w:r>
      <w:r w:rsidR="00070416">
        <w:rPr>
          <w:b/>
          <w:color w:val="005870" w:themeColor="text1"/>
          <w:sz w:val="47"/>
        </w:rPr>
        <w:t>e</w:t>
      </w:r>
      <w:r>
        <w:rPr>
          <w:b/>
          <w:color w:val="005870" w:themeColor="text1"/>
          <w:sz w:val="47"/>
        </w:rPr>
        <w:t xml:space="preserve"> </w:t>
      </w:r>
      <w:r w:rsidR="00895FD7">
        <w:rPr>
          <w:b/>
          <w:color w:val="005870" w:themeColor="text1"/>
          <w:sz w:val="47"/>
        </w:rPr>
        <w:t>Shared Referral Tracking Spreadsheet (Google Sheets or Excel)</w:t>
      </w:r>
    </w:p>
    <w:p w14:paraId="3731BFAA" w14:textId="77777777" w:rsidR="0036064E" w:rsidRPr="00CF7BEA" w:rsidRDefault="009046CB" w:rsidP="003119C6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04BE4" id="Straight Connector 195698265" o:spid="_x0000_s1026" alt="&quot;&quot;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3119C6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1CA46318" w14:textId="77777777" w:rsidR="00D949CA" w:rsidRDefault="00D949CA" w:rsidP="00D949CA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Title:</w:t>
      </w:r>
      <w:r w:rsidRPr="0016190C">
        <w:t xml:space="preserve"> Community Care Coordination &amp; Referral Tracking Tool</w:t>
      </w:r>
    </w:p>
    <w:p w14:paraId="7D89F530" w14:textId="77777777" w:rsidR="003F49F2" w:rsidRPr="0016190C" w:rsidRDefault="003F49F2" w:rsidP="00D949CA">
      <w:pPr>
        <w:pStyle w:val="MM-BodyText"/>
        <w:spacing w:before="0" w:after="0" w:line="240" w:lineRule="auto"/>
        <w:jc w:val="left"/>
      </w:pPr>
    </w:p>
    <w:p w14:paraId="697A49A3" w14:textId="77777777" w:rsidR="00D949CA" w:rsidRDefault="00D949CA" w:rsidP="00D949CA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Purpose:</w:t>
      </w:r>
      <w:r w:rsidRPr="0016190C">
        <w:t xml:space="preserve"> To create a centralized, easy-to-use referral log that helps community providers track client needs, referrals, follow-up actions, and outcomes across multiple sectors (health, behavioral, social services).</w:t>
      </w:r>
    </w:p>
    <w:p w14:paraId="27BCC646" w14:textId="77777777" w:rsidR="003F49F2" w:rsidRPr="0016190C" w:rsidRDefault="003F49F2" w:rsidP="00D949CA">
      <w:pPr>
        <w:pStyle w:val="MM-BodyText"/>
        <w:spacing w:before="0" w:after="0" w:line="240" w:lineRule="auto"/>
        <w:jc w:val="left"/>
      </w:pPr>
    </w:p>
    <w:p w14:paraId="1367F2B8" w14:textId="77777777" w:rsidR="00D949CA" w:rsidRDefault="00D949CA" w:rsidP="00D949CA">
      <w:pPr>
        <w:pStyle w:val="MM-BodyText"/>
        <w:spacing w:before="0" w:after="0" w:line="240" w:lineRule="auto"/>
        <w:jc w:val="left"/>
        <w:rPr>
          <w:b/>
          <w:bCs/>
        </w:rPr>
      </w:pPr>
      <w:r w:rsidRPr="0016190C">
        <w:rPr>
          <w:b/>
          <w:bCs/>
        </w:rPr>
        <w:t>Suggested columns:</w:t>
      </w:r>
    </w:p>
    <w:p w14:paraId="081F386F" w14:textId="77777777" w:rsidR="00D949CA" w:rsidRDefault="00D949CA" w:rsidP="00D949CA">
      <w:pPr>
        <w:pStyle w:val="MM-BodyText"/>
        <w:spacing w:before="0" w:after="0" w:line="240" w:lineRule="auto"/>
        <w:jc w:val="left"/>
        <w:rPr>
          <w:b/>
          <w:bCs/>
        </w:rPr>
      </w:pP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4C539B" w:rsidRPr="004C539B" w14:paraId="238FB28C" w14:textId="53C7DC5F" w:rsidTr="004C539B">
        <w:trPr>
          <w:jc w:val="center"/>
        </w:trPr>
        <w:tc>
          <w:tcPr>
            <w:tcW w:w="900" w:type="dxa"/>
          </w:tcPr>
          <w:p w14:paraId="42D0014D" w14:textId="160035FA" w:rsidR="00D949CA" w:rsidRPr="004C539B" w:rsidRDefault="00D949CA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Client ID</w:t>
            </w:r>
          </w:p>
        </w:tc>
        <w:tc>
          <w:tcPr>
            <w:tcW w:w="900" w:type="dxa"/>
          </w:tcPr>
          <w:p w14:paraId="40CEBC04" w14:textId="6920FF81" w:rsidR="00D949CA" w:rsidRPr="004C539B" w:rsidRDefault="00D949CA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Client Name</w:t>
            </w:r>
          </w:p>
        </w:tc>
        <w:tc>
          <w:tcPr>
            <w:tcW w:w="900" w:type="dxa"/>
          </w:tcPr>
          <w:p w14:paraId="560FC583" w14:textId="52197C1C" w:rsidR="00D949CA" w:rsidRPr="004C539B" w:rsidRDefault="00D949CA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Date of Birth</w:t>
            </w:r>
          </w:p>
        </w:tc>
        <w:tc>
          <w:tcPr>
            <w:tcW w:w="900" w:type="dxa"/>
          </w:tcPr>
          <w:p w14:paraId="3619072F" w14:textId="7B808E14" w:rsidR="00D949CA" w:rsidRPr="004C539B" w:rsidRDefault="00D949CA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Referral Date</w:t>
            </w:r>
          </w:p>
        </w:tc>
        <w:tc>
          <w:tcPr>
            <w:tcW w:w="900" w:type="dxa"/>
          </w:tcPr>
          <w:p w14:paraId="793572AF" w14:textId="75E3D773" w:rsidR="00D949CA" w:rsidRPr="004C539B" w:rsidRDefault="00D949CA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Referred By</w:t>
            </w:r>
          </w:p>
        </w:tc>
        <w:tc>
          <w:tcPr>
            <w:tcW w:w="900" w:type="dxa"/>
          </w:tcPr>
          <w:p w14:paraId="127D90E6" w14:textId="39B6CD23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Referred To</w:t>
            </w:r>
          </w:p>
        </w:tc>
        <w:tc>
          <w:tcPr>
            <w:tcW w:w="900" w:type="dxa"/>
          </w:tcPr>
          <w:p w14:paraId="762C7BA0" w14:textId="4BC085E1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Service Type</w:t>
            </w:r>
          </w:p>
        </w:tc>
        <w:tc>
          <w:tcPr>
            <w:tcW w:w="900" w:type="dxa"/>
          </w:tcPr>
          <w:p w14:paraId="355E04AD" w14:textId="2793891F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 xml:space="preserve">Reason for Referral </w:t>
            </w:r>
          </w:p>
        </w:tc>
        <w:tc>
          <w:tcPr>
            <w:tcW w:w="900" w:type="dxa"/>
          </w:tcPr>
          <w:p w14:paraId="72E6245B" w14:textId="1E21B660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Status</w:t>
            </w:r>
          </w:p>
        </w:tc>
        <w:tc>
          <w:tcPr>
            <w:tcW w:w="900" w:type="dxa"/>
          </w:tcPr>
          <w:p w14:paraId="020DAA27" w14:textId="54EA1826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Follow-Up Date</w:t>
            </w:r>
          </w:p>
        </w:tc>
        <w:tc>
          <w:tcPr>
            <w:tcW w:w="900" w:type="dxa"/>
          </w:tcPr>
          <w:p w14:paraId="61454DA4" w14:textId="33980465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Outcom</w:t>
            </w:r>
            <w:r w:rsidR="003F49F2">
              <w:rPr>
                <w:sz w:val="18"/>
                <w:szCs w:val="18"/>
              </w:rPr>
              <w:t>e/</w:t>
            </w:r>
            <w:r w:rsidRPr="004C539B">
              <w:rPr>
                <w:sz w:val="18"/>
                <w:szCs w:val="18"/>
              </w:rPr>
              <w:t xml:space="preserve"> Notes</w:t>
            </w:r>
          </w:p>
        </w:tc>
        <w:tc>
          <w:tcPr>
            <w:tcW w:w="900" w:type="dxa"/>
          </w:tcPr>
          <w:p w14:paraId="3AC0849E" w14:textId="5BB10C99" w:rsidR="00D949CA" w:rsidRPr="004C539B" w:rsidRDefault="004C539B" w:rsidP="00D949CA">
            <w:pPr>
              <w:pStyle w:val="MM-BodyText"/>
              <w:spacing w:before="0" w:after="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4C539B">
              <w:rPr>
                <w:sz w:val="18"/>
                <w:szCs w:val="18"/>
              </w:rPr>
              <w:t>Contact Person</w:t>
            </w:r>
          </w:p>
        </w:tc>
      </w:tr>
    </w:tbl>
    <w:p w14:paraId="056EB616" w14:textId="77777777" w:rsidR="00D949CA" w:rsidRPr="0016190C" w:rsidRDefault="00D949CA" w:rsidP="00D949CA">
      <w:pPr>
        <w:pStyle w:val="MM-BodyText"/>
        <w:spacing w:before="0" w:after="0" w:line="240" w:lineRule="auto"/>
        <w:jc w:val="left"/>
      </w:pPr>
    </w:p>
    <w:p w14:paraId="7E598972" w14:textId="77777777" w:rsidR="00D949CA" w:rsidRPr="0016190C" w:rsidRDefault="00D949CA" w:rsidP="00D949CA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Instructions for Use:</w:t>
      </w:r>
    </w:p>
    <w:p w14:paraId="4BFAD080" w14:textId="77777777" w:rsidR="00D949CA" w:rsidRPr="0016190C" w:rsidRDefault="00D949CA" w:rsidP="00D949CA">
      <w:pPr>
        <w:pStyle w:val="MM-BodyText"/>
        <w:numPr>
          <w:ilvl w:val="0"/>
          <w:numId w:val="14"/>
        </w:numPr>
        <w:spacing w:before="0" w:after="0" w:line="240" w:lineRule="auto"/>
        <w:jc w:val="left"/>
      </w:pPr>
      <w:r w:rsidRPr="0016190C">
        <w:t>Each provider updates the spreadsheet when initiating or receiving a referral.</w:t>
      </w:r>
    </w:p>
    <w:p w14:paraId="701DA287" w14:textId="77777777" w:rsidR="00D949CA" w:rsidRPr="0016190C" w:rsidRDefault="00D949CA" w:rsidP="00D949CA">
      <w:pPr>
        <w:pStyle w:val="MM-BodyText"/>
        <w:numPr>
          <w:ilvl w:val="0"/>
          <w:numId w:val="14"/>
        </w:numPr>
        <w:spacing w:before="0" w:after="0" w:line="240" w:lineRule="auto"/>
        <w:jc w:val="left"/>
      </w:pPr>
      <w:r w:rsidRPr="0016190C">
        <w:t>Assign one column owner per row to follow up and complete notes.</w:t>
      </w:r>
    </w:p>
    <w:p w14:paraId="3BF101B1" w14:textId="151B54E9" w:rsidR="00D949CA" w:rsidRPr="0016190C" w:rsidRDefault="00D949CA" w:rsidP="00D949CA">
      <w:pPr>
        <w:pStyle w:val="MM-BodyText"/>
        <w:numPr>
          <w:ilvl w:val="0"/>
          <w:numId w:val="14"/>
        </w:numPr>
        <w:spacing w:before="0" w:after="0" w:line="240" w:lineRule="auto"/>
        <w:jc w:val="left"/>
      </w:pPr>
      <w:r w:rsidRPr="0016190C">
        <w:t xml:space="preserve">Use color codes (e.g., </w:t>
      </w:r>
      <w:r w:rsidR="003F49F2">
        <w:t>g</w:t>
      </w:r>
      <w:r w:rsidRPr="0016190C">
        <w:t xml:space="preserve">reen = completed, </w:t>
      </w:r>
      <w:r w:rsidR="003F49F2">
        <w:t>y</w:t>
      </w:r>
      <w:r w:rsidRPr="0016190C">
        <w:t xml:space="preserve">ellow = pending, </w:t>
      </w:r>
      <w:r w:rsidR="003F49F2">
        <w:t>r</w:t>
      </w:r>
      <w:r w:rsidRPr="0016190C">
        <w:t>ed = urgent).</w:t>
      </w:r>
    </w:p>
    <w:p w14:paraId="27DAA577" w14:textId="16DD82F9" w:rsidR="00D949CA" w:rsidRDefault="00D949CA" w:rsidP="00D949CA">
      <w:pPr>
        <w:pStyle w:val="MM-BodyText"/>
        <w:numPr>
          <w:ilvl w:val="0"/>
          <w:numId w:val="14"/>
        </w:numPr>
        <w:spacing w:before="0" w:after="0" w:line="240" w:lineRule="auto"/>
        <w:jc w:val="left"/>
      </w:pPr>
      <w:r w:rsidRPr="0016190C">
        <w:t>Protect client-identifying info if using shared platforms</w:t>
      </w:r>
      <w:r w:rsidR="003F49F2">
        <w:t>, and</w:t>
      </w:r>
      <w:r w:rsidRPr="0016190C">
        <w:t xml:space="preserve"> use codes if needed.</w:t>
      </w:r>
    </w:p>
    <w:p w14:paraId="32DEB0E4" w14:textId="77777777" w:rsidR="003F49F2" w:rsidRPr="0016190C" w:rsidRDefault="003F49F2" w:rsidP="00D949CA">
      <w:pPr>
        <w:pStyle w:val="MM-BodyText"/>
        <w:numPr>
          <w:ilvl w:val="0"/>
          <w:numId w:val="14"/>
        </w:numPr>
        <w:spacing w:before="0" w:after="0" w:line="240" w:lineRule="auto"/>
        <w:jc w:val="left"/>
      </w:pPr>
    </w:p>
    <w:p w14:paraId="0A0A889F" w14:textId="77777777" w:rsidR="00D949CA" w:rsidRPr="0016190C" w:rsidRDefault="00D949CA" w:rsidP="00D949CA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Access Recommendation:</w:t>
      </w:r>
    </w:p>
    <w:p w14:paraId="5127ECB0" w14:textId="77777777" w:rsidR="00D949CA" w:rsidRPr="0016190C" w:rsidRDefault="00D949CA" w:rsidP="00D949CA">
      <w:pPr>
        <w:pStyle w:val="MM-BodyText"/>
        <w:numPr>
          <w:ilvl w:val="0"/>
          <w:numId w:val="15"/>
        </w:numPr>
        <w:spacing w:before="0" w:after="0" w:line="240" w:lineRule="auto"/>
        <w:jc w:val="left"/>
      </w:pPr>
      <w:r w:rsidRPr="0016190C">
        <w:t xml:space="preserve">Use </w:t>
      </w:r>
      <w:r w:rsidRPr="003F49F2">
        <w:t>Google Sheets with</w:t>
      </w:r>
      <w:r w:rsidRPr="0016190C">
        <w:t xml:space="preserve"> restricted, invite-only access.</w:t>
      </w:r>
    </w:p>
    <w:p w14:paraId="03B00D3C" w14:textId="77777777" w:rsidR="00D949CA" w:rsidRPr="0016190C" w:rsidRDefault="00D949CA" w:rsidP="00D949CA">
      <w:pPr>
        <w:pStyle w:val="MM-BodyText"/>
        <w:numPr>
          <w:ilvl w:val="0"/>
          <w:numId w:val="15"/>
        </w:numPr>
        <w:spacing w:before="0" w:after="0" w:line="240" w:lineRule="auto"/>
        <w:jc w:val="left"/>
      </w:pPr>
      <w:r w:rsidRPr="0016190C">
        <w:t>Enable version control and change tracking.</w:t>
      </w:r>
    </w:p>
    <w:p w14:paraId="13F85C7D" w14:textId="2DF23D0A" w:rsidR="00D949CA" w:rsidRPr="0016190C" w:rsidRDefault="00D949CA" w:rsidP="00D949CA">
      <w:pPr>
        <w:pStyle w:val="MM-BodyText"/>
        <w:numPr>
          <w:ilvl w:val="0"/>
          <w:numId w:val="15"/>
        </w:numPr>
        <w:spacing w:before="0" w:after="0" w:line="240" w:lineRule="auto"/>
        <w:jc w:val="left"/>
      </w:pPr>
      <w:r w:rsidRPr="0016190C">
        <w:t>Optional: Add tabs for each service domain (</w:t>
      </w:r>
      <w:r w:rsidR="003F49F2">
        <w:t>h</w:t>
      </w:r>
      <w:r w:rsidRPr="0016190C">
        <w:t xml:space="preserve">ealth, </w:t>
      </w:r>
      <w:r w:rsidR="003F49F2">
        <w:t>m</w:t>
      </w:r>
      <w:r w:rsidRPr="0016190C">
        <w:t xml:space="preserve">ental Health, </w:t>
      </w:r>
      <w:r w:rsidR="003F49F2">
        <w:t>h</w:t>
      </w:r>
      <w:r w:rsidRPr="0016190C">
        <w:t>ousing, etc)</w:t>
      </w:r>
      <w:r w:rsidR="003F49F2">
        <w:t>.</w:t>
      </w:r>
    </w:p>
    <w:p w14:paraId="4D359A54" w14:textId="4F30AF97" w:rsidR="00137405" w:rsidRPr="003119C6" w:rsidRDefault="00137405" w:rsidP="00D949CA">
      <w:pPr>
        <w:pStyle w:val="MM-BodyText"/>
        <w:spacing w:before="0"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sectPr w:rsidR="00137405" w:rsidRPr="003119C6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8"/>
  </w:num>
  <w:num w:numId="2" w16cid:durableId="536547496">
    <w:abstractNumId w:val="14"/>
  </w:num>
  <w:num w:numId="3" w16cid:durableId="1239441507">
    <w:abstractNumId w:val="13"/>
  </w:num>
  <w:num w:numId="4" w16cid:durableId="39327996">
    <w:abstractNumId w:val="11"/>
  </w:num>
  <w:num w:numId="5" w16cid:durableId="280384577">
    <w:abstractNumId w:val="1"/>
  </w:num>
  <w:num w:numId="6" w16cid:durableId="842009396">
    <w:abstractNumId w:val="7"/>
  </w:num>
  <w:num w:numId="7" w16cid:durableId="1150176885">
    <w:abstractNumId w:val="9"/>
  </w:num>
  <w:num w:numId="8" w16cid:durableId="1161434555">
    <w:abstractNumId w:val="3"/>
  </w:num>
  <w:num w:numId="9" w16cid:durableId="238712887">
    <w:abstractNumId w:val="4"/>
  </w:num>
  <w:num w:numId="10" w16cid:durableId="487525036">
    <w:abstractNumId w:val="0"/>
  </w:num>
  <w:num w:numId="11" w16cid:durableId="827481607">
    <w:abstractNumId w:val="12"/>
  </w:num>
  <w:num w:numId="12" w16cid:durableId="1805346553">
    <w:abstractNumId w:val="5"/>
  </w:num>
  <w:num w:numId="13" w16cid:durableId="1113018670">
    <w:abstractNumId w:val="2"/>
  </w:num>
  <w:num w:numId="14" w16cid:durableId="1514109522">
    <w:abstractNumId w:val="10"/>
  </w:num>
  <w:num w:numId="15" w16cid:durableId="184196424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2864"/>
    <w:rsid w:val="000743E9"/>
    <w:rsid w:val="0008345E"/>
    <w:rsid w:val="00086B54"/>
    <w:rsid w:val="000B18AD"/>
    <w:rsid w:val="000B4D6C"/>
    <w:rsid w:val="000C2AF8"/>
    <w:rsid w:val="000C6486"/>
    <w:rsid w:val="000D425A"/>
    <w:rsid w:val="000D576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62F40"/>
    <w:rsid w:val="00190B9F"/>
    <w:rsid w:val="001A324C"/>
    <w:rsid w:val="001B4897"/>
    <w:rsid w:val="001B7C18"/>
    <w:rsid w:val="001C2E81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A11C5"/>
    <w:rsid w:val="002A7096"/>
    <w:rsid w:val="002B3ABB"/>
    <w:rsid w:val="002B6081"/>
    <w:rsid w:val="002C1401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500CD"/>
    <w:rsid w:val="00764381"/>
    <w:rsid w:val="00771C02"/>
    <w:rsid w:val="00796AD0"/>
    <w:rsid w:val="0079730E"/>
    <w:rsid w:val="007A4B5D"/>
    <w:rsid w:val="007C3A66"/>
    <w:rsid w:val="007E0A2D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13683"/>
    <w:rsid w:val="00A37E86"/>
    <w:rsid w:val="00A430A5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484F"/>
    <w:rsid w:val="00B74A07"/>
    <w:rsid w:val="00B820F2"/>
    <w:rsid w:val="00B911B8"/>
    <w:rsid w:val="00BB207D"/>
    <w:rsid w:val="00BB2ADD"/>
    <w:rsid w:val="00BC0733"/>
    <w:rsid w:val="00BC6394"/>
    <w:rsid w:val="00BE296F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Props1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760865-FC14-48AA-B4E0-084D2C7F034D}"/>
</file>

<file path=customXml/itemProps4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4</TotalTime>
  <Pages>1</Pages>
  <Words>149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2025-05-25T18:44:00Z</dcterms:created>
  <dcterms:modified xsi:type="dcterms:W3CDTF">2025-05-25T18:47:00Z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