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276F9B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276F9B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276F9B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276F9B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5FB865FA" w:rsidR="0036064E" w:rsidRPr="007342C1" w:rsidRDefault="00D463A3" w:rsidP="00276F9B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154D04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Family </w:t>
      </w:r>
      <w:r w:rsid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Review Questions for the Transition Plan</w:t>
      </w:r>
    </w:p>
    <w:p w14:paraId="3731BFAA" w14:textId="77777777" w:rsidR="0036064E" w:rsidRPr="00154D04" w:rsidRDefault="009046CB" w:rsidP="00276F9B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AFF48" id="Straight Connector 195698265" o:spid="_x0000_s1026" alt="&quot;&quot;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Pr="00154D04" w:rsidRDefault="00EB1EC3" w:rsidP="00276F9B">
      <w:pPr>
        <w:tabs>
          <w:tab w:val="left" w:pos="8910"/>
          <w:tab w:val="left" w:pos="9360"/>
        </w:tabs>
        <w:rPr>
          <w:rFonts w:asciiTheme="minorHAnsi" w:hAnsiTheme="minorHAnsi" w:cstheme="minorHAnsi"/>
          <w:b/>
          <w:color w:val="005870" w:themeColor="text1"/>
          <w:sz w:val="24"/>
          <w:szCs w:val="24"/>
        </w:rPr>
      </w:pPr>
    </w:p>
    <w:p w14:paraId="781384DA" w14:textId="77777777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Does this plan give you a clear and comfortable way to share your values, goals, and what matters most to your family?</w:t>
      </w:r>
    </w:p>
    <w:p w14:paraId="0F3FA659" w14:textId="77777777" w:rsidR="00276F9B" w:rsidRPr="00276F9B" w:rsidRDefault="00276F9B" w:rsidP="00276F9B">
      <w:pPr>
        <w:pStyle w:val="ListParagraph"/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1FDC85A0" w14:textId="77777777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Are there places in the plan where you can explain your hopes and concerns in your own words?</w:t>
      </w:r>
    </w:p>
    <w:p w14:paraId="202F90F1" w14:textId="77777777" w:rsidR="00276F9B" w:rsidRPr="00276F9B" w:rsidRDefault="00276F9B" w:rsidP="00276F9B">
      <w:pP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69FF0A4A" w14:textId="77777777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Do the sections about short- and long-term goals feel meaningful and helpful to your family’s current situation and future plans?</w:t>
      </w:r>
    </w:p>
    <w:p w14:paraId="77A96D00" w14:textId="77777777" w:rsidR="00276F9B" w:rsidRPr="00276F9B" w:rsidRDefault="00276F9B" w:rsidP="00276F9B">
      <w:pP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783A9770" w14:textId="77777777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Do you feel encouraged to set both medical and everyday life goals (like school, friendships, or independence)?</w:t>
      </w:r>
    </w:p>
    <w:p w14:paraId="34268708" w14:textId="77777777" w:rsidR="00276F9B" w:rsidRPr="00276F9B" w:rsidRDefault="00276F9B" w:rsidP="00276F9B">
      <w:pP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7AD0ACBA" w14:textId="77777777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Is the language in the plan easy for you to understand?</w:t>
      </w:r>
    </w:p>
    <w:p w14:paraId="33370331" w14:textId="77777777" w:rsidR="00276F9B" w:rsidRPr="00276F9B" w:rsidRDefault="00276F9B" w:rsidP="00276F9B">
      <w:pP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327F6451" w14:textId="77777777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Would it be helpful to have the plan in another language or with simpler wording?</w:t>
      </w:r>
    </w:p>
    <w:p w14:paraId="581560C4" w14:textId="77777777" w:rsidR="00276F9B" w:rsidRPr="00276F9B" w:rsidRDefault="00276F9B" w:rsidP="00276F9B">
      <w:pP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5C383DEF" w14:textId="43442F92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Does the plan help you include the people who support yo</w:t>
      </w:r>
      <w: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u, l</w:t>
      </w: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ike extended family, friends, or community members?</w:t>
      </w:r>
    </w:p>
    <w:p w14:paraId="58646E3C" w14:textId="77777777" w:rsidR="00276F9B" w:rsidRPr="00276F9B" w:rsidRDefault="00276F9B" w:rsidP="00276F9B">
      <w:pP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74ACD0BD" w14:textId="77777777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Are there enough places to write about these informal supports?</w:t>
      </w:r>
    </w:p>
    <w:p w14:paraId="3B496C8C" w14:textId="77777777" w:rsidR="00276F9B" w:rsidRPr="00276F9B" w:rsidRDefault="00276F9B" w:rsidP="00276F9B">
      <w:pP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24D0D77A" w14:textId="77777777" w:rsid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Do the steps and responsibilities in the plan feel doable for your family?</w:t>
      </w:r>
    </w:p>
    <w:p w14:paraId="5207060A" w14:textId="77777777" w:rsidR="00276F9B" w:rsidRPr="00276F9B" w:rsidRDefault="00276F9B" w:rsidP="00276F9B">
      <w:pPr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7AE71DB0" w14:textId="77777777" w:rsidR="00276F9B" w:rsidRPr="00276F9B" w:rsidRDefault="00276F9B" w:rsidP="00276F9B">
      <w:pPr>
        <w:pStyle w:val="ListParagraph"/>
        <w:numPr>
          <w:ilvl w:val="0"/>
          <w:numId w:val="19"/>
        </w:numPr>
        <w:ind w:left="36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276F9B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Are you given space to say what help you need to follow through with the plan?</w:t>
      </w:r>
    </w:p>
    <w:p w14:paraId="4D359A54" w14:textId="4F30AF97" w:rsidR="00137405" w:rsidRPr="00154D04" w:rsidRDefault="00137405" w:rsidP="00276F9B">
      <w:pPr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54CB" w14:textId="77777777" w:rsidR="00524AB9" w:rsidRDefault="00524AB9" w:rsidP="009046CB">
      <w:r>
        <w:separator/>
      </w:r>
    </w:p>
  </w:endnote>
  <w:endnote w:type="continuationSeparator" w:id="0">
    <w:p w14:paraId="24061C7A" w14:textId="77777777" w:rsidR="00524AB9" w:rsidRDefault="00524AB9" w:rsidP="009046CB">
      <w:r>
        <w:continuationSeparator/>
      </w:r>
    </w:p>
  </w:endnote>
  <w:endnote w:type="continuationNotice" w:id="1">
    <w:p w14:paraId="401D9826" w14:textId="77777777" w:rsidR="00524AB9" w:rsidRDefault="00524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638C" w14:textId="77777777" w:rsidR="00524AB9" w:rsidRDefault="00524AB9" w:rsidP="009046CB">
      <w:r>
        <w:separator/>
      </w:r>
    </w:p>
  </w:footnote>
  <w:footnote w:type="continuationSeparator" w:id="0">
    <w:p w14:paraId="3FB11A21" w14:textId="77777777" w:rsidR="00524AB9" w:rsidRDefault="00524AB9" w:rsidP="009046CB">
      <w:r>
        <w:continuationSeparator/>
      </w:r>
    </w:p>
  </w:footnote>
  <w:footnote w:type="continuationNotice" w:id="1">
    <w:p w14:paraId="3D3E3D1A" w14:textId="77777777" w:rsidR="00524AB9" w:rsidRDefault="00524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2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0"/>
  </w:num>
  <w:num w:numId="2" w16cid:durableId="536547496">
    <w:abstractNumId w:val="18"/>
  </w:num>
  <w:num w:numId="3" w16cid:durableId="1239441507">
    <w:abstractNumId w:val="17"/>
  </w:num>
  <w:num w:numId="4" w16cid:durableId="39327996">
    <w:abstractNumId w:val="15"/>
  </w:num>
  <w:num w:numId="5" w16cid:durableId="280384577">
    <w:abstractNumId w:val="2"/>
  </w:num>
  <w:num w:numId="6" w16cid:durableId="842009396">
    <w:abstractNumId w:val="9"/>
  </w:num>
  <w:num w:numId="7" w16cid:durableId="1150176885">
    <w:abstractNumId w:val="12"/>
  </w:num>
  <w:num w:numId="8" w16cid:durableId="1161434555">
    <w:abstractNumId w:val="5"/>
  </w:num>
  <w:num w:numId="9" w16cid:durableId="238712887">
    <w:abstractNumId w:val="6"/>
  </w:num>
  <w:num w:numId="10" w16cid:durableId="487525036">
    <w:abstractNumId w:val="0"/>
  </w:num>
  <w:num w:numId="11" w16cid:durableId="827481607">
    <w:abstractNumId w:val="16"/>
  </w:num>
  <w:num w:numId="12" w16cid:durableId="1805346553">
    <w:abstractNumId w:val="7"/>
  </w:num>
  <w:num w:numId="13" w16cid:durableId="1113018670">
    <w:abstractNumId w:val="4"/>
  </w:num>
  <w:num w:numId="14" w16cid:durableId="1514109522">
    <w:abstractNumId w:val="13"/>
  </w:num>
  <w:num w:numId="15" w16cid:durableId="1841964249">
    <w:abstractNumId w:val="8"/>
  </w:num>
  <w:num w:numId="16" w16cid:durableId="741559792">
    <w:abstractNumId w:val="1"/>
  </w:num>
  <w:num w:numId="17" w16cid:durableId="419714374">
    <w:abstractNumId w:val="14"/>
  </w:num>
  <w:num w:numId="18" w16cid:durableId="2022078370">
    <w:abstractNumId w:val="3"/>
  </w:num>
  <w:num w:numId="19" w16cid:durableId="1761758638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90B9F"/>
    <w:rsid w:val="001A324C"/>
    <w:rsid w:val="001B4897"/>
    <w:rsid w:val="001B7C18"/>
    <w:rsid w:val="001C2E81"/>
    <w:rsid w:val="001D0B70"/>
    <w:rsid w:val="001E116B"/>
    <w:rsid w:val="001F6710"/>
    <w:rsid w:val="00200E0E"/>
    <w:rsid w:val="002138B6"/>
    <w:rsid w:val="00216300"/>
    <w:rsid w:val="00226E33"/>
    <w:rsid w:val="002343EB"/>
    <w:rsid w:val="002352B0"/>
    <w:rsid w:val="00247DAF"/>
    <w:rsid w:val="00255601"/>
    <w:rsid w:val="002575E9"/>
    <w:rsid w:val="0026294F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C4953"/>
    <w:rsid w:val="003D17F7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507AB4"/>
    <w:rsid w:val="00510960"/>
    <w:rsid w:val="00510CA0"/>
    <w:rsid w:val="00511163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A618A"/>
    <w:rsid w:val="006B4F38"/>
    <w:rsid w:val="006D5A02"/>
    <w:rsid w:val="006E3DE6"/>
    <w:rsid w:val="006F0FEF"/>
    <w:rsid w:val="006F4236"/>
    <w:rsid w:val="00704AE1"/>
    <w:rsid w:val="00704C29"/>
    <w:rsid w:val="00706083"/>
    <w:rsid w:val="00707846"/>
    <w:rsid w:val="00712A91"/>
    <w:rsid w:val="0071678D"/>
    <w:rsid w:val="0071713F"/>
    <w:rsid w:val="007263D9"/>
    <w:rsid w:val="00727CAD"/>
    <w:rsid w:val="00732B32"/>
    <w:rsid w:val="007342C1"/>
    <w:rsid w:val="00735FE2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67524"/>
    <w:rsid w:val="00975DF8"/>
    <w:rsid w:val="00975EDC"/>
    <w:rsid w:val="009905EC"/>
    <w:rsid w:val="00994233"/>
    <w:rsid w:val="0099781F"/>
    <w:rsid w:val="009A6CC7"/>
    <w:rsid w:val="009B0684"/>
    <w:rsid w:val="009B104E"/>
    <w:rsid w:val="009E2B16"/>
    <w:rsid w:val="009E74ED"/>
    <w:rsid w:val="009F3134"/>
    <w:rsid w:val="00A13683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0D90"/>
    <w:rsid w:val="00B7484F"/>
    <w:rsid w:val="00B74A07"/>
    <w:rsid w:val="00B820F2"/>
    <w:rsid w:val="00B911B8"/>
    <w:rsid w:val="00BB207D"/>
    <w:rsid w:val="00BB2ADD"/>
    <w:rsid w:val="00BC0733"/>
    <w:rsid w:val="00BC6394"/>
    <w:rsid w:val="00BE296F"/>
    <w:rsid w:val="00BE7107"/>
    <w:rsid w:val="00C018FB"/>
    <w:rsid w:val="00C1657B"/>
    <w:rsid w:val="00C174F1"/>
    <w:rsid w:val="00C41D7F"/>
    <w:rsid w:val="00C47586"/>
    <w:rsid w:val="00C531B3"/>
    <w:rsid w:val="00C57C9C"/>
    <w:rsid w:val="00C60293"/>
    <w:rsid w:val="00C806A7"/>
    <w:rsid w:val="00C83906"/>
    <w:rsid w:val="00CC2958"/>
    <w:rsid w:val="00CC3B7F"/>
    <w:rsid w:val="00CC46E3"/>
    <w:rsid w:val="00CC5910"/>
    <w:rsid w:val="00CC707B"/>
    <w:rsid w:val="00CD3CA6"/>
    <w:rsid w:val="00CF07C5"/>
    <w:rsid w:val="00CF7BEA"/>
    <w:rsid w:val="00D07608"/>
    <w:rsid w:val="00D10A59"/>
    <w:rsid w:val="00D16902"/>
    <w:rsid w:val="00D179E0"/>
    <w:rsid w:val="00D24940"/>
    <w:rsid w:val="00D301C9"/>
    <w:rsid w:val="00D463A3"/>
    <w:rsid w:val="00D50155"/>
    <w:rsid w:val="00D572E4"/>
    <w:rsid w:val="00D922AA"/>
    <w:rsid w:val="00D945ED"/>
    <w:rsid w:val="00D949CA"/>
    <w:rsid w:val="00D96C88"/>
    <w:rsid w:val="00DA6D62"/>
    <w:rsid w:val="00DB1A26"/>
    <w:rsid w:val="00DB5105"/>
    <w:rsid w:val="00DB5E8E"/>
    <w:rsid w:val="00DC020F"/>
    <w:rsid w:val="00DC18A5"/>
    <w:rsid w:val="00DC3E33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32C92"/>
    <w:rsid w:val="00E41BF9"/>
    <w:rsid w:val="00E4504D"/>
    <w:rsid w:val="00E46D3A"/>
    <w:rsid w:val="00E63BA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67A1"/>
    <w:rsid w:val="00F831B4"/>
    <w:rsid w:val="00F839B9"/>
    <w:rsid w:val="00F937FE"/>
    <w:rsid w:val="00FA3125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30464-2E04-4443-9DBA-4FD9A115430C}"/>
</file>

<file path=customXml/itemProps2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3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1</TotalTime>
  <Pages>1</Pages>
  <Words>178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4</cp:revision>
  <dcterms:created xsi:type="dcterms:W3CDTF">2025-05-25T19:25:00Z</dcterms:created>
  <dcterms:modified xsi:type="dcterms:W3CDTF">2025-05-25T19:27:00Z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