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160244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16024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16024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16024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5C154381" w:rsidR="0036064E" w:rsidRPr="007342C1" w:rsidRDefault="00D463A3" w:rsidP="00160244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C8522D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Early Childhood Telehealth Metrics Tracking and Feedback Tool</w:t>
      </w:r>
    </w:p>
    <w:p w14:paraId="3731BFAA" w14:textId="77777777" w:rsidR="0036064E" w:rsidRPr="00154D04" w:rsidRDefault="009046CB" w:rsidP="00160244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35407" id="Straight Connector 195698265" o:spid="_x0000_s1026" alt="&quot;&quot;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160244">
      <w:pPr>
        <w:pStyle w:val="MM-BodyText"/>
        <w:spacing w:before="0" w:after="0" w:line="240" w:lineRule="auto"/>
        <w:jc w:val="left"/>
        <w:rPr>
          <w:b/>
          <w:bCs/>
        </w:rPr>
      </w:pPr>
    </w:p>
    <w:p w14:paraId="440572E5" w14:textId="77777777" w:rsidR="0081444D" w:rsidRDefault="0081444D" w:rsidP="00160244">
      <w:pPr>
        <w:pStyle w:val="MM-BodyText"/>
        <w:spacing w:before="0" w:after="0" w:line="240" w:lineRule="auto"/>
        <w:jc w:val="left"/>
      </w:pPr>
      <w:r w:rsidRPr="006A09A0">
        <w:t>This tool helps track key metrics and gather feedback to evaluate and improve early childhood telehealth services.</w:t>
      </w:r>
    </w:p>
    <w:p w14:paraId="2015A61E" w14:textId="77777777" w:rsidR="0081444D" w:rsidRPr="006A09A0" w:rsidRDefault="0081444D" w:rsidP="00160244">
      <w:pPr>
        <w:pStyle w:val="MM-BodyText"/>
        <w:spacing w:before="0" w:after="0" w:line="240" w:lineRule="auto"/>
        <w:jc w:val="left"/>
      </w:pPr>
    </w:p>
    <w:p w14:paraId="79928817" w14:textId="77777777" w:rsidR="0081444D" w:rsidRPr="001B0F8C" w:rsidRDefault="0081444D" w:rsidP="00160244">
      <w:pPr>
        <w:pStyle w:val="MM-BodyText"/>
        <w:numPr>
          <w:ilvl w:val="0"/>
          <w:numId w:val="1"/>
        </w:numPr>
        <w:spacing w:before="0" w:after="0" w:line="240" w:lineRule="auto"/>
        <w:jc w:val="left"/>
        <w:rPr>
          <w:b/>
        </w:rPr>
      </w:pPr>
      <w:r w:rsidRPr="001B0F8C">
        <w:rPr>
          <w:b/>
        </w:rPr>
        <w:t>Telehealth Visit Metrics</w:t>
      </w:r>
    </w:p>
    <w:p w14:paraId="057BC73B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Tracking Period: ______________________</w:t>
      </w:r>
    </w:p>
    <w:p w14:paraId="7896D30F" w14:textId="00D34F35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Total Scheduled Telehealth Visits (0</w:t>
      </w:r>
      <w:r w:rsidR="001D47CB">
        <w:t>-</w:t>
      </w:r>
      <w:r w:rsidRPr="006A09A0">
        <w:t>5 years): ________</w:t>
      </w:r>
    </w:p>
    <w:p w14:paraId="4D2BE23B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Completed Visits: ________</w:t>
      </w:r>
    </w:p>
    <w:p w14:paraId="2792CDF9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No-Shows: ________</w:t>
      </w:r>
    </w:p>
    <w:p w14:paraId="45F48972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Rescheduled Visits: ________</w:t>
      </w:r>
    </w:p>
    <w:p w14:paraId="5149B8E6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Canceled Visits: ________</w:t>
      </w:r>
    </w:p>
    <w:p w14:paraId="14472B45" w14:textId="77777777" w:rsidR="0081444D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In-Person Visits (same age group): ________</w:t>
      </w:r>
    </w:p>
    <w:p w14:paraId="0953B622" w14:textId="77777777" w:rsidR="0081444D" w:rsidRPr="006A09A0" w:rsidRDefault="0081444D" w:rsidP="00160244">
      <w:pPr>
        <w:pStyle w:val="MM-BodyText"/>
        <w:spacing w:before="0" w:after="0" w:line="240" w:lineRule="auto"/>
        <w:ind w:left="990" w:firstLine="0"/>
        <w:jc w:val="left"/>
      </w:pPr>
    </w:p>
    <w:p w14:paraId="6B7EF570" w14:textId="77777777" w:rsidR="0081444D" w:rsidRPr="006A09A0" w:rsidRDefault="0081444D" w:rsidP="00CD64B5">
      <w:pPr>
        <w:pStyle w:val="MM-BodyText"/>
        <w:spacing w:before="0" w:after="0" w:line="240" w:lineRule="auto"/>
        <w:ind w:firstLine="616"/>
        <w:jc w:val="left"/>
        <w:rPr>
          <w:i/>
          <w:u w:val="single"/>
        </w:rPr>
      </w:pPr>
      <w:r w:rsidRPr="006A09A0">
        <w:rPr>
          <w:i/>
          <w:u w:val="single"/>
        </w:rPr>
        <w:t xml:space="preserve">Calculated Metrics: </w:t>
      </w:r>
    </w:p>
    <w:p w14:paraId="009AC7A5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Visit Completion Rate = Completed ÷ Scheduled = __________%</w:t>
      </w:r>
    </w:p>
    <w:p w14:paraId="4CE9C574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No-Show Rate = No-Shows ÷ Scheduled = __________%</w:t>
      </w:r>
    </w:p>
    <w:p w14:paraId="3F48DC0B" w14:textId="77777777" w:rsidR="0081444D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Reschedule Rate = Rescheduled ÷ Scheduled = __________%</w:t>
      </w:r>
    </w:p>
    <w:p w14:paraId="692E5C53" w14:textId="77777777" w:rsidR="0081444D" w:rsidRPr="006A09A0" w:rsidRDefault="0081444D" w:rsidP="00160244">
      <w:pPr>
        <w:pStyle w:val="MM-BodyText"/>
        <w:spacing w:before="0" w:after="0" w:line="240" w:lineRule="auto"/>
        <w:ind w:left="1080" w:firstLine="0"/>
        <w:jc w:val="left"/>
      </w:pPr>
    </w:p>
    <w:p w14:paraId="3298BD30" w14:textId="77777777" w:rsidR="0081444D" w:rsidRPr="006A09A0" w:rsidRDefault="0081444D" w:rsidP="00160244">
      <w:pPr>
        <w:pStyle w:val="MM-BodyText"/>
        <w:numPr>
          <w:ilvl w:val="0"/>
          <w:numId w:val="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Caregiver Satisfaction Summary</w:t>
      </w:r>
    </w:p>
    <w:p w14:paraId="289E9688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Number of post-visit surveys completed: ________</w:t>
      </w:r>
    </w:p>
    <w:p w14:paraId="6701ACCE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Percentage reporting positive experience: __________%</w:t>
      </w:r>
    </w:p>
    <w:p w14:paraId="464F4D07" w14:textId="77777777" w:rsidR="0081444D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Common themes from feedback:</w:t>
      </w:r>
      <w:r w:rsidRPr="006A09A0">
        <w:br/>
        <w:t xml:space="preserve"> ___________________________________________________</w:t>
      </w:r>
      <w:r w:rsidRPr="006A09A0">
        <w:br/>
        <w:t xml:space="preserve"> ___________________________________________________</w:t>
      </w:r>
      <w:r w:rsidRPr="006A09A0">
        <w:br/>
        <w:t xml:space="preserve"> _________________________________________________</w:t>
      </w:r>
      <w:r>
        <w:t>__</w:t>
      </w:r>
    </w:p>
    <w:p w14:paraId="6B4AD87C" w14:textId="77777777" w:rsidR="0081444D" w:rsidRPr="006A09A0" w:rsidRDefault="0081444D" w:rsidP="00160244">
      <w:pPr>
        <w:pStyle w:val="MM-BodyText"/>
        <w:spacing w:before="0" w:after="0" w:line="240" w:lineRule="auto"/>
        <w:ind w:left="1080" w:firstLine="0"/>
        <w:jc w:val="left"/>
      </w:pPr>
    </w:p>
    <w:p w14:paraId="3160102C" w14:textId="77777777" w:rsidR="0081444D" w:rsidRPr="006A09A0" w:rsidRDefault="0081444D" w:rsidP="00160244">
      <w:pPr>
        <w:pStyle w:val="MM-BodyText"/>
        <w:numPr>
          <w:ilvl w:val="0"/>
          <w:numId w:val="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Developmental Screenings and Referrals</w:t>
      </w:r>
    </w:p>
    <w:p w14:paraId="4D593D07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Screenings completed during telehealth visits: ________</w:t>
      </w:r>
    </w:p>
    <w:p w14:paraId="73871599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Referrals made (e.g., speech, audiology, early intervention): ________</w:t>
      </w:r>
    </w:p>
    <w:p w14:paraId="2054898B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Follow-up appointments scheduled/completed: ________</w:t>
      </w:r>
    </w:p>
    <w:p w14:paraId="662D4FD1" w14:textId="77777777" w:rsidR="0081444D" w:rsidRPr="00160244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Missed or declined referrals: ________</w:t>
      </w:r>
    </w:p>
    <w:p w14:paraId="735BF936" w14:textId="77777777" w:rsidR="0081444D" w:rsidRDefault="0081444D" w:rsidP="00160244">
      <w:pPr>
        <w:pStyle w:val="MM-BodyText"/>
        <w:spacing w:before="0" w:after="0" w:line="240" w:lineRule="auto"/>
        <w:ind w:left="1170" w:firstLine="0"/>
        <w:jc w:val="left"/>
        <w:rPr>
          <w:b/>
        </w:rPr>
      </w:pPr>
    </w:p>
    <w:p w14:paraId="6067E618" w14:textId="77777777" w:rsidR="00CD64B5" w:rsidRPr="006A09A0" w:rsidRDefault="00CD64B5" w:rsidP="00160244">
      <w:pPr>
        <w:pStyle w:val="MM-BodyText"/>
        <w:spacing w:before="0" w:after="0" w:line="240" w:lineRule="auto"/>
        <w:ind w:left="1170" w:firstLine="0"/>
        <w:jc w:val="left"/>
        <w:rPr>
          <w:b/>
        </w:rPr>
      </w:pPr>
    </w:p>
    <w:p w14:paraId="2A748939" w14:textId="0D532334" w:rsidR="0081444D" w:rsidRPr="006A09A0" w:rsidRDefault="0081444D" w:rsidP="00160244">
      <w:pPr>
        <w:pStyle w:val="MM-BodyText"/>
        <w:spacing w:before="0" w:after="0" w:line="240" w:lineRule="auto"/>
        <w:jc w:val="left"/>
        <w:rPr>
          <w:b/>
        </w:rPr>
      </w:pPr>
      <w:r w:rsidRPr="006A09A0">
        <w:rPr>
          <w:b/>
        </w:rPr>
        <w:lastRenderedPageBreak/>
        <w:t>4. C</w:t>
      </w:r>
      <w:r w:rsidR="00CD64B5">
        <w:rPr>
          <w:b/>
        </w:rPr>
        <w:t>ommunity Health Worker</w:t>
      </w:r>
      <w:r w:rsidRPr="006A09A0">
        <w:rPr>
          <w:b/>
        </w:rPr>
        <w:t xml:space="preserve"> &amp; Family Qualitative Feedback</w:t>
      </w:r>
    </w:p>
    <w:p w14:paraId="53C12C3E" w14:textId="0CF304FB" w:rsidR="0081444D" w:rsidRPr="006A09A0" w:rsidRDefault="0081444D" w:rsidP="00CD64B5">
      <w:pPr>
        <w:pStyle w:val="MM-BodyText"/>
        <w:spacing w:before="0" w:after="0" w:line="240" w:lineRule="auto"/>
        <w:ind w:left="28" w:firstLine="602"/>
        <w:jc w:val="left"/>
      </w:pPr>
      <w:r w:rsidRPr="006A09A0">
        <w:t>C</w:t>
      </w:r>
      <w:r w:rsidR="00CD64B5">
        <w:t>ommunity Health Worker</w:t>
      </w:r>
      <w:r w:rsidRPr="006A09A0">
        <w:t xml:space="preserve"> Observations:</w:t>
      </w:r>
    </w:p>
    <w:p w14:paraId="34CB2CE0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 xml:space="preserve">Challenges caregivers faced: ________________________________ </w:t>
      </w:r>
    </w:p>
    <w:p w14:paraId="71856BDB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What worked well: ________________________________________</w:t>
      </w:r>
    </w:p>
    <w:p w14:paraId="2687B2A3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Suggestions for improvement: _______________________________</w:t>
      </w:r>
    </w:p>
    <w:p w14:paraId="50CD0C4E" w14:textId="77777777" w:rsidR="00CD64B5" w:rsidRDefault="00CD64B5" w:rsidP="00160244">
      <w:pPr>
        <w:pStyle w:val="MM-BodyText"/>
        <w:spacing w:before="0" w:after="0" w:line="240" w:lineRule="auto"/>
        <w:jc w:val="left"/>
      </w:pPr>
    </w:p>
    <w:p w14:paraId="3EDCD747" w14:textId="2E42B957" w:rsidR="0081444D" w:rsidRPr="006A09A0" w:rsidRDefault="0081444D" w:rsidP="00CD64B5">
      <w:pPr>
        <w:pStyle w:val="MM-BodyText"/>
        <w:spacing w:before="0" w:after="0" w:line="240" w:lineRule="auto"/>
        <w:ind w:firstLine="616"/>
        <w:jc w:val="left"/>
      </w:pPr>
      <w:r w:rsidRPr="006A09A0">
        <w:t>Caregiver Feedback (open-ended):</w:t>
      </w:r>
    </w:p>
    <w:p w14:paraId="393BA43F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________________________________________________</w:t>
      </w:r>
    </w:p>
    <w:p w14:paraId="4018DC7A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________________________________________________</w:t>
      </w:r>
    </w:p>
    <w:p w14:paraId="14CF1B20" w14:textId="77777777" w:rsidR="0081444D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________________________________________________</w:t>
      </w:r>
    </w:p>
    <w:p w14:paraId="68505631" w14:textId="77777777" w:rsidR="0081444D" w:rsidRPr="006A09A0" w:rsidRDefault="0081444D" w:rsidP="00160244">
      <w:pPr>
        <w:pStyle w:val="MM-BodyText"/>
        <w:spacing w:before="0" w:after="0" w:line="240" w:lineRule="auto"/>
        <w:ind w:left="1350" w:firstLine="0"/>
        <w:jc w:val="left"/>
      </w:pPr>
    </w:p>
    <w:p w14:paraId="6D077F26" w14:textId="77777777" w:rsidR="0081444D" w:rsidRPr="006A09A0" w:rsidRDefault="0081444D" w:rsidP="00160244">
      <w:pPr>
        <w:pStyle w:val="MM-BodyText"/>
        <w:numPr>
          <w:ilvl w:val="0"/>
          <w:numId w:val="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Summary &amp; Action Plan</w:t>
      </w:r>
    </w:p>
    <w:p w14:paraId="53A5BD7B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Key findings this review period:</w:t>
      </w:r>
      <w:r w:rsidRPr="006A09A0">
        <w:br/>
        <w:t xml:space="preserve"> __________________________________________________</w:t>
      </w:r>
      <w:r w:rsidRPr="006A09A0">
        <w:br/>
        <w:t xml:space="preserve">  __________________________________________________</w:t>
      </w:r>
    </w:p>
    <w:p w14:paraId="1862E816" w14:textId="77777777" w:rsidR="0081444D" w:rsidRPr="006A09A0" w:rsidRDefault="0081444D" w:rsidP="00160244">
      <w:pPr>
        <w:pStyle w:val="MM-BodyText"/>
        <w:numPr>
          <w:ilvl w:val="0"/>
          <w:numId w:val="2"/>
        </w:numPr>
        <w:spacing w:before="0" w:after="0" w:line="240" w:lineRule="auto"/>
        <w:jc w:val="left"/>
      </w:pPr>
      <w:r w:rsidRPr="006A09A0">
        <w:t>Adjustments to telehealth model or CHW process:</w:t>
      </w:r>
      <w:r w:rsidRPr="006A09A0">
        <w:br/>
        <w:t xml:space="preserve">  __________________________________________________</w:t>
      </w:r>
      <w:r w:rsidRPr="006A09A0">
        <w:br/>
        <w:t xml:space="preserve">  __________________________________________________</w:t>
      </w:r>
    </w:p>
    <w:p w14:paraId="4D359A54" w14:textId="4E99F9C4" w:rsidR="00137405" w:rsidRPr="0020418F" w:rsidRDefault="00137405" w:rsidP="00160244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648A" w14:textId="77777777" w:rsidR="00661FCC" w:rsidRDefault="00661FCC" w:rsidP="009046CB">
      <w:r>
        <w:separator/>
      </w:r>
    </w:p>
  </w:endnote>
  <w:endnote w:type="continuationSeparator" w:id="0">
    <w:p w14:paraId="15E6A27B" w14:textId="77777777" w:rsidR="00661FCC" w:rsidRDefault="00661FCC" w:rsidP="009046CB">
      <w:r>
        <w:continuationSeparator/>
      </w:r>
    </w:p>
  </w:endnote>
  <w:endnote w:type="continuationNotice" w:id="1">
    <w:p w14:paraId="69B82F1F" w14:textId="77777777" w:rsidR="00661FCC" w:rsidRDefault="00661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DF151" w14:textId="77777777" w:rsidR="00661FCC" w:rsidRDefault="00661FCC" w:rsidP="009046CB">
      <w:r>
        <w:separator/>
      </w:r>
    </w:p>
  </w:footnote>
  <w:footnote w:type="continuationSeparator" w:id="0">
    <w:p w14:paraId="6F9B12F9" w14:textId="77777777" w:rsidR="00661FCC" w:rsidRDefault="00661FCC" w:rsidP="009046CB">
      <w:r>
        <w:continuationSeparator/>
      </w:r>
    </w:p>
  </w:footnote>
  <w:footnote w:type="continuationNotice" w:id="1">
    <w:p w14:paraId="7C6FD88F" w14:textId="77777777" w:rsidR="00661FCC" w:rsidRDefault="00661F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644F"/>
    <w:multiLevelType w:val="hybridMultilevel"/>
    <w:tmpl w:val="F1F03022"/>
    <w:lvl w:ilvl="0" w:tplc="C58887FE">
      <w:start w:val="1"/>
      <w:numFmt w:val="bullet"/>
      <w:lvlText w:val="•"/>
      <w:lvlJc w:val="left"/>
      <w:pPr>
        <w:ind w:left="135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6080695"/>
    <w:multiLevelType w:val="hybridMultilevel"/>
    <w:tmpl w:val="83F00772"/>
    <w:lvl w:ilvl="0" w:tplc="C58887FE">
      <w:start w:val="1"/>
      <w:numFmt w:val="bullet"/>
      <w:lvlText w:val="•"/>
      <w:lvlJc w:val="left"/>
      <w:pPr>
        <w:ind w:left="135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4134"/>
    <w:multiLevelType w:val="hybridMultilevel"/>
    <w:tmpl w:val="463E0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053E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00587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06A42"/>
    <w:multiLevelType w:val="hybridMultilevel"/>
    <w:tmpl w:val="3BCA3D4E"/>
    <w:lvl w:ilvl="0" w:tplc="C58887FE">
      <w:start w:val="1"/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4" w15:restartNumberingAfterBreak="0">
    <w:nsid w:val="5B116DEE"/>
    <w:multiLevelType w:val="hybridMultilevel"/>
    <w:tmpl w:val="E7E2819C"/>
    <w:lvl w:ilvl="0" w:tplc="249251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3F04C72">
      <w:start w:val="1"/>
      <w:numFmt w:val="decimal"/>
      <w:lvlText w:val="%3."/>
      <w:lvlJc w:val="left"/>
      <w:pPr>
        <w:ind w:left="180" w:hanging="180"/>
      </w:pPr>
      <w:rPr>
        <w:rFonts w:hint="default"/>
      </w:rPr>
    </w:lvl>
    <w:lvl w:ilvl="3" w:tplc="9C864938">
      <w:start w:val="1"/>
      <w:numFmt w:val="upperLetter"/>
      <w:lvlText w:val="%4."/>
      <w:lvlJc w:val="left"/>
      <w:pPr>
        <w:ind w:left="3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D2743B"/>
    <w:multiLevelType w:val="hybridMultilevel"/>
    <w:tmpl w:val="A322F892"/>
    <w:lvl w:ilvl="0" w:tplc="790053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A2211"/>
    <w:multiLevelType w:val="hybridMultilevel"/>
    <w:tmpl w:val="1C5EA8A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E43EB"/>
    <w:multiLevelType w:val="hybridMultilevel"/>
    <w:tmpl w:val="07A0E2CA"/>
    <w:lvl w:ilvl="0" w:tplc="790053E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8883526">
    <w:abstractNumId w:val="4"/>
  </w:num>
  <w:num w:numId="2" w16cid:durableId="2040546461">
    <w:abstractNumId w:val="6"/>
  </w:num>
  <w:num w:numId="3" w16cid:durableId="404299601">
    <w:abstractNumId w:val="7"/>
  </w:num>
  <w:num w:numId="4" w16cid:durableId="329212840">
    <w:abstractNumId w:val="3"/>
  </w:num>
  <w:num w:numId="5" w16cid:durableId="449058110">
    <w:abstractNumId w:val="5"/>
  </w:num>
  <w:num w:numId="6" w16cid:durableId="1751586508">
    <w:abstractNumId w:val="2"/>
  </w:num>
  <w:num w:numId="7" w16cid:durableId="804352543">
    <w:abstractNumId w:val="1"/>
  </w:num>
  <w:num w:numId="8" w16cid:durableId="205006100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0244"/>
    <w:rsid w:val="00160E8C"/>
    <w:rsid w:val="00162F40"/>
    <w:rsid w:val="00172F46"/>
    <w:rsid w:val="00190AC7"/>
    <w:rsid w:val="00190B9F"/>
    <w:rsid w:val="001A324C"/>
    <w:rsid w:val="001A7B94"/>
    <w:rsid w:val="001B4897"/>
    <w:rsid w:val="001B7C18"/>
    <w:rsid w:val="001C2E81"/>
    <w:rsid w:val="001C2F97"/>
    <w:rsid w:val="001D0B70"/>
    <w:rsid w:val="001D47CB"/>
    <w:rsid w:val="001E116B"/>
    <w:rsid w:val="001E2F0B"/>
    <w:rsid w:val="001F6710"/>
    <w:rsid w:val="00200E0E"/>
    <w:rsid w:val="0020418F"/>
    <w:rsid w:val="00207472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337"/>
    <w:rsid w:val="00345742"/>
    <w:rsid w:val="00345E60"/>
    <w:rsid w:val="0035240B"/>
    <w:rsid w:val="00356BB0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E69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B4CBC"/>
    <w:rsid w:val="005C0095"/>
    <w:rsid w:val="005C2BD0"/>
    <w:rsid w:val="005C5649"/>
    <w:rsid w:val="005D2C46"/>
    <w:rsid w:val="005E4BC3"/>
    <w:rsid w:val="005E51DF"/>
    <w:rsid w:val="005E55D9"/>
    <w:rsid w:val="005F755A"/>
    <w:rsid w:val="00601951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1FCC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103A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444D"/>
    <w:rsid w:val="00815AF7"/>
    <w:rsid w:val="0082456D"/>
    <w:rsid w:val="00826D6D"/>
    <w:rsid w:val="00833B96"/>
    <w:rsid w:val="00834865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2C99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1DE2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5886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75965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8522D"/>
    <w:rsid w:val="00C91AC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D64B5"/>
    <w:rsid w:val="00CF07C5"/>
    <w:rsid w:val="00CF458F"/>
    <w:rsid w:val="00CF7BEA"/>
    <w:rsid w:val="00D01051"/>
    <w:rsid w:val="00D05795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6">
    <w:name w:val="Grid Table 1 Light - Accent 36"/>
    <w:basedOn w:val="TableNormal"/>
    <w:next w:val="GridTable1Light-Accent3"/>
    <w:uiPriority w:val="46"/>
    <w:rsid w:val="00B05886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50E313DD-5CC4-42DD-9D72-8214BC1607E1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7</cp:revision>
  <dcterms:created xsi:type="dcterms:W3CDTF">2025-05-27T23:10:00Z</dcterms:created>
  <dcterms:modified xsi:type="dcterms:W3CDTF">2025-05-27T23:12:00Z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